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AE187" w14:textId="27DE74EC" w:rsidR="00F16954" w:rsidRPr="00555B89" w:rsidRDefault="005E5828" w:rsidP="00F16954">
      <w:pPr>
        <w:pStyle w:val="Rubrik1"/>
        <w:rPr>
          <w:rStyle w:val="Starkreferens"/>
          <w:color w:val="7030A0"/>
          <w:sz w:val="44"/>
          <w:szCs w:val="44"/>
        </w:rPr>
      </w:pPr>
      <w:r w:rsidRPr="00555B89">
        <w:rPr>
          <w:rStyle w:val="Starkreferens"/>
          <w:color w:val="7030A0"/>
          <w:sz w:val="44"/>
          <w:szCs w:val="44"/>
        </w:rPr>
        <w:t xml:space="preserve">Dags att säga God Jul </w:t>
      </w:r>
      <w:r w:rsidR="00A76B07" w:rsidRPr="00555B89">
        <w:rPr>
          <w:rStyle w:val="Starkreferens"/>
          <w:color w:val="7030A0"/>
          <w:sz w:val="44"/>
          <w:szCs w:val="44"/>
        </w:rPr>
        <w:t xml:space="preserve">och </w:t>
      </w:r>
      <w:r w:rsidRPr="00555B89">
        <w:rPr>
          <w:rStyle w:val="Starkreferens"/>
          <w:color w:val="7030A0"/>
          <w:sz w:val="44"/>
          <w:szCs w:val="44"/>
        </w:rPr>
        <w:t xml:space="preserve">sammanfatta året </w:t>
      </w:r>
      <w:r w:rsidR="00A76B07" w:rsidRPr="00555B89">
        <w:rPr>
          <w:rStyle w:val="Starkreferens"/>
          <w:color w:val="7030A0"/>
          <w:sz w:val="44"/>
          <w:szCs w:val="44"/>
        </w:rPr>
        <w:t>2023</w:t>
      </w:r>
    </w:p>
    <w:p w14:paraId="187552F4" w14:textId="5C60634B" w:rsidR="005F3696" w:rsidRPr="009C0C0A" w:rsidRDefault="005F3696" w:rsidP="009C0C0A">
      <w:pPr>
        <w:rPr>
          <w:rStyle w:val="Starkreferens"/>
          <w:b w:val="0"/>
          <w:bCs w:val="0"/>
          <w:smallCaps w:val="0"/>
          <w:color w:val="7030A0"/>
          <w:spacing w:val="0"/>
        </w:rPr>
      </w:pPr>
      <w:r w:rsidRPr="005F3696">
        <w:rPr>
          <w:rStyle w:val="Starkreferens"/>
          <w:color w:val="7030A0"/>
        </w:rPr>
        <w:t>M</w:t>
      </w:r>
      <w:r w:rsidR="00DF1A58">
        <w:rPr>
          <w:rStyle w:val="Starkreferens"/>
          <w:color w:val="7030A0"/>
        </w:rPr>
        <w:t xml:space="preserve">en det viktigaste först: </w:t>
      </w:r>
      <w:r w:rsidRPr="005F3696">
        <w:rPr>
          <w:rStyle w:val="Starkreferens"/>
          <w:color w:val="7030A0"/>
        </w:rPr>
        <w:t xml:space="preserve">Har DU bytt betalsätt? </w:t>
      </w:r>
      <w:r>
        <w:rPr>
          <w:rStyle w:val="Starkreferens"/>
          <w:color w:val="7030A0"/>
        </w:rPr>
        <w:br/>
      </w:r>
      <w:r w:rsidRPr="005F3696">
        <w:rPr>
          <w:rStyle w:val="Starkreferens"/>
          <w:color w:val="7030A0"/>
        </w:rPr>
        <w:t>200 kronor i premie om du byter till autogiro innan den 31/12</w:t>
      </w:r>
      <w:r w:rsidR="00DF1A58">
        <w:rPr>
          <w:rStyle w:val="Starkreferens"/>
          <w:color w:val="7030A0"/>
        </w:rPr>
        <w:t>.</w:t>
      </w:r>
    </w:p>
    <w:p w14:paraId="47A5CAE3" w14:textId="2BA38E36" w:rsidR="00DF1A58" w:rsidRPr="00DF1A58" w:rsidRDefault="00DF1A58">
      <w:r>
        <w:t xml:space="preserve">Busenkelt att göra också, bara logga in på Mina Sidor med ditt </w:t>
      </w:r>
      <w:proofErr w:type="spellStart"/>
      <w:r>
        <w:t>BankId</w:t>
      </w:r>
      <w:proofErr w:type="spellEnd"/>
      <w:r>
        <w:t xml:space="preserve"> och klicka på ”byt betalsätt”.</w:t>
      </w:r>
      <w:r>
        <w:br/>
        <w:t>Detta är en förändring som måste göras av alla förbund då Nordea och Swedbank upphör med tjänsten löneavdrag. Nordea redan efter nyår.</w:t>
      </w:r>
    </w:p>
    <w:p w14:paraId="1789FD66" w14:textId="0BD75B42" w:rsidR="005F3696" w:rsidRDefault="005F3696" w:rsidP="00E9118B">
      <w:pPr>
        <w:rPr>
          <w:color w:val="000000" w:themeColor="text1"/>
        </w:rPr>
      </w:pPr>
      <w:r w:rsidRPr="00151B2C">
        <w:rPr>
          <w:b/>
          <w:bCs/>
          <w:color w:val="000000" w:themeColor="text1"/>
        </w:rPr>
        <w:t>Hur har ni det därute i förvaltningarna och på enheterna?</w:t>
      </w:r>
      <w:r>
        <w:rPr>
          <w:color w:val="7030A0"/>
        </w:rPr>
        <w:t xml:space="preserve"> </w:t>
      </w:r>
      <w:r w:rsidRPr="005F3696">
        <w:rPr>
          <w:color w:val="000000" w:themeColor="text1"/>
        </w:rPr>
        <w:t xml:space="preserve">Vi vill gärna veta. Vi vill gärna driva just era frågor på era arbetsplatser. </w:t>
      </w:r>
      <w:r>
        <w:rPr>
          <w:color w:val="000000" w:themeColor="text1"/>
        </w:rPr>
        <w:t>Det är ni medlemmar som ger oss kunskapen om arbetsplatser och arbetsmiljön, och som kan ge oss underlag för att driva förhandlingar för att förbättra era villkor.</w:t>
      </w:r>
    </w:p>
    <w:p w14:paraId="7D755120" w14:textId="29C1A64C" w:rsidR="005F3696" w:rsidRPr="005F3696" w:rsidRDefault="005F3696" w:rsidP="005F3696">
      <w:pPr>
        <w:pStyle w:val="Rubrik1"/>
        <w:rPr>
          <w:rStyle w:val="Starkreferens"/>
          <w:color w:val="7030A0"/>
        </w:rPr>
      </w:pPr>
      <w:r w:rsidRPr="005F3696">
        <w:rPr>
          <w:rStyle w:val="Starkreferens"/>
          <w:color w:val="7030A0"/>
        </w:rPr>
        <w:t>Vi älskar att förhandla</w:t>
      </w:r>
    </w:p>
    <w:p w14:paraId="78F25E32" w14:textId="2FD8BF77" w:rsidR="005F3696" w:rsidRDefault="005F3696">
      <w:pPr>
        <w:rPr>
          <w:color w:val="000000" w:themeColor="text1"/>
        </w:rPr>
      </w:pPr>
      <w:r w:rsidRPr="00151B2C">
        <w:rPr>
          <w:b/>
          <w:bCs/>
          <w:color w:val="000000" w:themeColor="text1"/>
        </w:rPr>
        <w:t>Vision är det fackförbund som drivit flest intresseförhandlingar</w:t>
      </w:r>
      <w:r w:rsidRPr="00151B2C">
        <w:rPr>
          <w:color w:val="000000" w:themeColor="text1"/>
        </w:rPr>
        <w:t xml:space="preserve"> och som största förbundet för tjänstemän och chefer, det förbund medarbetare i Karlstads kommun har att tacka för </w:t>
      </w:r>
      <w:r w:rsidRPr="00270B3F">
        <w:rPr>
          <w:b/>
          <w:bCs/>
          <w:color w:val="000000" w:themeColor="text1"/>
        </w:rPr>
        <w:t>semesterdagväxling, 80-90-100, att chefsförordnanden blivit tillsvidareanställningar och jämställt friskvårdsbidrag över alla förvaltningar</w:t>
      </w:r>
      <w:r w:rsidRPr="00151B2C">
        <w:rPr>
          <w:color w:val="000000" w:themeColor="text1"/>
        </w:rPr>
        <w:t>.</w:t>
      </w:r>
      <w:r w:rsidR="00C042AB">
        <w:rPr>
          <w:color w:val="000000" w:themeColor="text1"/>
        </w:rPr>
        <w:t xml:space="preserve"> Vi är supertaggade på att komma ännu längre. Kom med </w:t>
      </w:r>
      <w:r w:rsidR="00D51758">
        <w:rPr>
          <w:color w:val="000000" w:themeColor="text1"/>
        </w:rPr>
        <w:t>tips!</w:t>
      </w:r>
    </w:p>
    <w:p w14:paraId="19BF1575" w14:textId="0202D979" w:rsidR="00D51758" w:rsidRDefault="00BC3CEC" w:rsidP="00F57621">
      <w:pPr>
        <w:pStyle w:val="Rubrik1"/>
        <w:rPr>
          <w:rStyle w:val="Starkreferens"/>
          <w:color w:val="7030A0"/>
        </w:rPr>
      </w:pPr>
      <w:r w:rsidRPr="00F57621">
        <w:rPr>
          <w:rStyle w:val="Starkreferens"/>
          <w:color w:val="7030A0"/>
        </w:rPr>
        <w:t>Nu har vi lämnat våra yrkanden till SKR-och få</w:t>
      </w:r>
      <w:r w:rsidR="00F57621" w:rsidRPr="00F57621">
        <w:rPr>
          <w:rStyle w:val="Starkreferens"/>
          <w:color w:val="7030A0"/>
        </w:rPr>
        <w:t>tt deras.</w:t>
      </w:r>
    </w:p>
    <w:p w14:paraId="0B0A29C5" w14:textId="1EB991A5" w:rsidR="00A54783" w:rsidRPr="00A54783" w:rsidRDefault="00A54783" w:rsidP="00A54783">
      <w:r>
        <w:t xml:space="preserve">Efter nyåret så drar det </w:t>
      </w:r>
      <w:proofErr w:type="gramStart"/>
      <w:r>
        <w:t>igång</w:t>
      </w:r>
      <w:proofErr w:type="gramEnd"/>
      <w:r>
        <w:t xml:space="preserve"> på allvar, avtalsrörelsen 2024, den kanske mest utmanade och spännande </w:t>
      </w:r>
      <w:r w:rsidR="00557F7A">
        <w:t>på länge</w:t>
      </w:r>
      <w:r w:rsidR="00FD36A3">
        <w:t xml:space="preserve">. Inflationen och den dåliga ekonomin i kommuner och regioner gör detta till en </w:t>
      </w:r>
      <w:r w:rsidR="00060377">
        <w:t xml:space="preserve">balansgång på knivsegg. Det kommer komma uppdateringar löpande via </w:t>
      </w:r>
      <w:proofErr w:type="gramStart"/>
      <w:r w:rsidR="00060377">
        <w:t>mail</w:t>
      </w:r>
      <w:proofErr w:type="gramEnd"/>
      <w:r w:rsidR="00060377">
        <w:t xml:space="preserve"> och nyheter på M</w:t>
      </w:r>
      <w:r w:rsidR="00BC490A">
        <w:t>i</w:t>
      </w:r>
      <w:r w:rsidR="00060377">
        <w:t xml:space="preserve">na Sidor. Håll ögonen öppna, och kommentera gärna vad ni tycker om våra yrkanden! </w:t>
      </w:r>
      <w:r w:rsidR="00ED48AA">
        <w:br/>
      </w:r>
      <w:r w:rsidR="00060377">
        <w:t xml:space="preserve">Vi har samlat in era åsikter och under ett </w:t>
      </w:r>
      <w:proofErr w:type="gramStart"/>
      <w:r w:rsidR="00BF0556">
        <w:t>halv</w:t>
      </w:r>
      <w:r w:rsidR="00060377">
        <w:t>års tid</w:t>
      </w:r>
      <w:proofErr w:type="gramEnd"/>
      <w:r w:rsidR="00060377">
        <w:t xml:space="preserve"> försökt</w:t>
      </w:r>
      <w:r w:rsidR="00BF0556">
        <w:t xml:space="preserve"> prioritera och sålla. Villkorsfrågorna blir extra spännande i år</w:t>
      </w:r>
      <w:r w:rsidR="00587A2D">
        <w:t xml:space="preserve"> </w:t>
      </w:r>
      <w:r w:rsidR="00F91254">
        <w:t xml:space="preserve">för vi satsar på mer flexibel arbetstid och möjlighet för oss att välja hur och när vi arbetar. </w:t>
      </w:r>
      <w:r w:rsidR="00382FA9">
        <w:t>Det var den viktigaste frågan ni medlemmar lyfte fram. Förutom lön</w:t>
      </w:r>
      <w:r w:rsidR="00CE5D2E">
        <w:t>. Hur tänker vi där?</w:t>
      </w:r>
      <w:r w:rsidR="00DD0F92">
        <w:br/>
      </w:r>
      <w:r w:rsidR="00382FA9">
        <w:br/>
      </w:r>
      <w:r w:rsidR="00A549D6">
        <w:t>Vi tänker oss i första hand ett kort avtal med siffror. Vi lämnar, åtminstone för denna avtals</w:t>
      </w:r>
      <w:r w:rsidR="002F6E5A">
        <w:t>p</w:t>
      </w:r>
      <w:r w:rsidR="00F6681B">
        <w:t>eriod</w:t>
      </w:r>
      <w:r w:rsidR="00A549D6">
        <w:t>, sifferlöst avtal</w:t>
      </w:r>
      <w:r w:rsidR="002F6E5A">
        <w:t xml:space="preserve">. Detta trots att vi som förbund gjort </w:t>
      </w:r>
      <w:r w:rsidR="00CE39FF">
        <w:t xml:space="preserve">bland de högsta reallöneökningarna på marknaden varje år sedan vi först </w:t>
      </w:r>
      <w:proofErr w:type="spellStart"/>
      <w:r w:rsidR="00CE39FF">
        <w:t>teckande</w:t>
      </w:r>
      <w:proofErr w:type="spellEnd"/>
      <w:r w:rsidR="00CE39FF">
        <w:t xml:space="preserve"> det</w:t>
      </w:r>
      <w:r w:rsidR="00485FF2">
        <w:t>, men i år har vi gjort bedömningen att situationen kräver en fast siffra.</w:t>
      </w:r>
      <w:r w:rsidR="00B74F8F">
        <w:t xml:space="preserve"> </w:t>
      </w:r>
      <w:hyperlink r:id="rId6" w:history="1">
        <w:r w:rsidR="003B0B28" w:rsidRPr="0064489B">
          <w:rPr>
            <w:rStyle w:val="Hyperlnk"/>
            <w:b/>
            <w:bCs/>
            <w:color w:val="7030A0"/>
          </w:rPr>
          <w:t>HÄR kan du läsa om Avtalsrörelsen 2024</w:t>
        </w:r>
      </w:hyperlink>
      <w:r w:rsidR="003B0B28">
        <w:t>, och det finns även en länk till vårt fullständiga yrkande.</w:t>
      </w:r>
      <w:r w:rsidR="00176687">
        <w:br/>
      </w:r>
      <w:r w:rsidR="00176687" w:rsidRPr="00F13BAF">
        <w:rPr>
          <w:b/>
          <w:bCs/>
        </w:rPr>
        <w:t xml:space="preserve">Vision </w:t>
      </w:r>
      <w:r w:rsidR="00E25792" w:rsidRPr="00F13BAF">
        <w:rPr>
          <w:b/>
          <w:bCs/>
        </w:rPr>
        <w:t>är störst i</w:t>
      </w:r>
      <w:r w:rsidR="00176687" w:rsidRPr="00F13BAF">
        <w:rPr>
          <w:b/>
          <w:bCs/>
        </w:rPr>
        <w:t xml:space="preserve"> avtalet</w:t>
      </w:r>
      <w:r w:rsidR="00DF1142">
        <w:rPr>
          <w:b/>
          <w:bCs/>
        </w:rPr>
        <w:t xml:space="preserve"> med Sveriges kommuner och Regioner</w:t>
      </w:r>
      <w:r w:rsidR="00176687" w:rsidRPr="00F13BAF">
        <w:rPr>
          <w:b/>
          <w:bCs/>
        </w:rPr>
        <w:t xml:space="preserve"> med våra </w:t>
      </w:r>
      <w:r w:rsidR="00F717E3" w:rsidRPr="00F13BAF">
        <w:rPr>
          <w:b/>
          <w:bCs/>
        </w:rPr>
        <w:t>dryga 115</w:t>
      </w:r>
      <w:r w:rsidR="00DF1142">
        <w:rPr>
          <w:b/>
          <w:bCs/>
        </w:rPr>
        <w:t> </w:t>
      </w:r>
      <w:r w:rsidR="00176687" w:rsidRPr="00F13BAF">
        <w:rPr>
          <w:b/>
          <w:bCs/>
        </w:rPr>
        <w:t>000</w:t>
      </w:r>
      <w:r w:rsidR="00DF1142">
        <w:rPr>
          <w:b/>
          <w:bCs/>
        </w:rPr>
        <w:t xml:space="preserve"> yrkesverksamma</w:t>
      </w:r>
      <w:r w:rsidR="00176687" w:rsidRPr="00F13BAF">
        <w:rPr>
          <w:b/>
          <w:bCs/>
        </w:rPr>
        <w:t xml:space="preserve"> medlemma</w:t>
      </w:r>
      <w:r w:rsidR="004E79F0" w:rsidRPr="00F13BAF">
        <w:rPr>
          <w:b/>
          <w:bCs/>
        </w:rPr>
        <w:t>r</w:t>
      </w:r>
      <w:r w:rsidR="008E2078">
        <w:t>.</w:t>
      </w:r>
      <w:r w:rsidR="004E79F0">
        <w:t xml:space="preserve"> </w:t>
      </w:r>
      <w:r w:rsidR="00176687">
        <w:t>SSR</w:t>
      </w:r>
      <w:r w:rsidR="00F717E3">
        <w:t xml:space="preserve"> (34 000)</w:t>
      </w:r>
      <w:r w:rsidR="004E79F0">
        <w:t>,</w:t>
      </w:r>
      <w:r w:rsidR="00176687">
        <w:t xml:space="preserve"> Ledarna</w:t>
      </w:r>
      <w:r w:rsidR="00A64A9F">
        <w:t xml:space="preserve"> (24 000) </w:t>
      </w:r>
      <w:r w:rsidR="00176687">
        <w:t xml:space="preserve">samt </w:t>
      </w:r>
      <w:proofErr w:type="spellStart"/>
      <w:r w:rsidR="00986B50">
        <w:t>Facf</w:t>
      </w:r>
      <w:r w:rsidR="00C43BB7">
        <w:t>k</w:t>
      </w:r>
      <w:r w:rsidR="00986B50">
        <w:t>örbundet</w:t>
      </w:r>
      <w:proofErr w:type="spellEnd"/>
      <w:r w:rsidR="00986B50">
        <w:t xml:space="preserve"> Scen och Film</w:t>
      </w:r>
      <w:r w:rsidR="00F80D9E">
        <w:t xml:space="preserve"> (900)</w:t>
      </w:r>
      <w:r w:rsidR="00D0029E">
        <w:t xml:space="preserve"> </w:t>
      </w:r>
      <w:r w:rsidR="008E2078">
        <w:t>är ju betydligt färre och sitter med i vå</w:t>
      </w:r>
      <w:r w:rsidR="008D3777">
        <w:t>ra förhandlingar.</w:t>
      </w:r>
    </w:p>
    <w:p w14:paraId="05FE832C" w14:textId="3402FA24" w:rsidR="00CC39AE" w:rsidRPr="00DF1A58" w:rsidRDefault="00B3331B" w:rsidP="00C670BF">
      <w:pPr>
        <w:rPr>
          <w:color w:val="7030A0"/>
        </w:rPr>
      </w:pPr>
      <w:r w:rsidRPr="00151B2C">
        <w:rPr>
          <w:b/>
          <w:bCs/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B57278" wp14:editId="20B91109">
                <wp:simplePos x="0" y="0"/>
                <wp:positionH relativeFrom="column">
                  <wp:posOffset>-58420</wp:posOffset>
                </wp:positionH>
                <wp:positionV relativeFrom="paragraph">
                  <wp:posOffset>268605</wp:posOffset>
                </wp:positionV>
                <wp:extent cx="2322195" cy="2543810"/>
                <wp:effectExtent l="0" t="0" r="14605" b="889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195" cy="254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45418" w14:textId="3CB2F3A5" w:rsidR="00151B2C" w:rsidRPr="00151B2C" w:rsidRDefault="00151B2C" w:rsidP="00151B2C">
                            <w:pPr>
                              <w:keepNext/>
                              <w:keepLines/>
                              <w:spacing w:before="240" w:after="0"/>
                              <w:outlineLvl w:val="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mallCaps/>
                                <w:color w:val="7030A0"/>
                                <w:spacing w:val="5"/>
                                <w:sz w:val="26"/>
                                <w:szCs w:val="26"/>
                              </w:rPr>
                            </w:pPr>
                            <w:r w:rsidRPr="00151B2C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mallCaps/>
                                <w:color w:val="7030A0"/>
                                <w:spacing w:val="5"/>
                                <w:sz w:val="26"/>
                                <w:szCs w:val="26"/>
                              </w:rPr>
                              <w:t>Vi blir fler och fler vill vi bli</w:t>
                            </w:r>
                          </w:p>
                          <w:p w14:paraId="513C203D" w14:textId="3C4DE3AE" w:rsidR="00F55913" w:rsidRDefault="003C6625">
                            <w:r w:rsidRPr="003C6625">
                              <w:rPr>
                                <w:b/>
                                <w:bCs/>
                              </w:rPr>
                              <w:t>Fram till nyår 2024 har vi kampanj</w:t>
                            </w:r>
                            <w:r>
                              <w:t xml:space="preserve">! Värva en kollega i Visionsappen så får både du och din kollega ett presentkort på 200 kronor! </w:t>
                            </w:r>
                          </w:p>
                          <w:p w14:paraId="2DC82876" w14:textId="2A3D4B2D" w:rsidR="005F3696" w:rsidRDefault="00000000">
                            <w:hyperlink r:id="rId7" w:history="1">
                              <w:r w:rsidR="00F55913" w:rsidRPr="00453174">
                                <w:rPr>
                                  <w:rStyle w:val="Hyperlnk"/>
                                </w:rPr>
                                <w:t>https://vision.se/rekryteringskampanjer/varva/</w:t>
                              </w:r>
                            </w:hyperlink>
                            <w:r w:rsidR="00F55913">
                              <w:t xml:space="preserve"> </w:t>
                            </w:r>
                            <w:r w:rsidR="005F3696">
                              <w:t>Här finns allt du behöver veta om vår kampanj-och en länk till en personlig QR-kod så du enkelt får dina premier. För du får 2oo kronor för varje medlem</w:t>
                            </w:r>
                            <w:r w:rsidR="006035B1">
                              <w:t xml:space="preserve"> du värvar</w:t>
                            </w:r>
                            <w:r w:rsidR="005F3696">
                              <w:t>!</w:t>
                            </w:r>
                          </w:p>
                          <w:p w14:paraId="1821783F" w14:textId="77777777" w:rsidR="005F3696" w:rsidRDefault="005F3696"/>
                          <w:p w14:paraId="5091B03B" w14:textId="77777777" w:rsidR="00151B2C" w:rsidRDefault="00151B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57278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4.6pt;margin-top:21.15pt;width:182.85pt;height:200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">
                <v:textbox>
                  <w:txbxContent>
                    <w:p w14:paraId="13245418" w14:textId="3CB2F3A5" w:rsidR="00151B2C" w:rsidRPr="00151B2C" w:rsidRDefault="00151B2C" w:rsidP="00151B2C">
                      <w:pPr>
                        <w:keepNext/>
                        <w:keepLines/>
                        <w:spacing w:before="240" w:after="0"/>
                        <w:outlineLvl w:val="0"/>
                        <w:rPr>
                          <w:rFonts w:asciiTheme="majorHAnsi" w:eastAsiaTheme="majorEastAsia" w:hAnsiTheme="majorHAnsi" w:cstheme="majorBidi"/>
                          <w:b/>
                          <w:bCs/>
                          <w:smallCaps/>
                          <w:color w:val="7030A0"/>
                          <w:spacing w:val="5"/>
                          <w:sz w:val="26"/>
                          <w:szCs w:val="26"/>
                        </w:rPr>
                      </w:pPr>
                      <w:r w:rsidRPr="00151B2C">
                        <w:rPr>
                          <w:rFonts w:asciiTheme="majorHAnsi" w:eastAsiaTheme="majorEastAsia" w:hAnsiTheme="majorHAnsi" w:cstheme="majorBidi"/>
                          <w:b/>
                          <w:bCs/>
                          <w:smallCaps/>
                          <w:color w:val="7030A0"/>
                          <w:spacing w:val="5"/>
                          <w:sz w:val="26"/>
                          <w:szCs w:val="26"/>
                        </w:rPr>
                        <w:t>Vi blir fler och fler vill vi bli</w:t>
                      </w:r>
                    </w:p>
                    <w:p w14:paraId="513C203D" w14:textId="3C4DE3AE" w:rsidR="00F55913" w:rsidRDefault="003C6625">
                      <w:r w:rsidRPr="003C6625">
                        <w:rPr>
                          <w:b/>
                          <w:bCs/>
                        </w:rPr>
                        <w:t>Fram till nyår 2024 har vi kampanj</w:t>
                      </w:r>
                      <w:r>
                        <w:t xml:space="preserve">! Värva en kollega i Visionsappen så får både du och din kollega ett presentkort på 200 kronor! </w:t>
                      </w:r>
                    </w:p>
                    <w:p w14:paraId="2DC82876" w14:textId="2A3D4B2D" w:rsidR="005F3696" w:rsidRDefault="00000000">
                      <w:hyperlink r:id="rId8" w:history="1">
                        <w:r w:rsidR="00F55913" w:rsidRPr="00453174">
                          <w:rPr>
                            <w:rStyle w:val="Hyperlnk"/>
                          </w:rPr>
                          <w:t>https://vision.se/rekryteringskampanjer/varva/</w:t>
                        </w:r>
                      </w:hyperlink>
                      <w:r w:rsidR="00F55913">
                        <w:t xml:space="preserve"> </w:t>
                      </w:r>
                      <w:r w:rsidR="005F3696">
                        <w:t>Här finns allt du behöver veta om vår kampanj-och en länk till en personlig QR-kod så du enkelt får dina premier. För du får 2oo kronor för varje medlem</w:t>
                      </w:r>
                      <w:r w:rsidR="006035B1">
                        <w:t xml:space="preserve"> du värvar</w:t>
                      </w:r>
                      <w:r w:rsidR="005F3696">
                        <w:t>!</w:t>
                      </w:r>
                    </w:p>
                    <w:p w14:paraId="1821783F" w14:textId="77777777" w:rsidR="005F3696" w:rsidRDefault="005F3696"/>
                    <w:p w14:paraId="5091B03B" w14:textId="77777777" w:rsidR="00151B2C" w:rsidRDefault="00151B2C"/>
                  </w:txbxContent>
                </v:textbox>
                <w10:wrap type="square"/>
              </v:shape>
            </w:pict>
          </mc:Fallback>
        </mc:AlternateContent>
      </w:r>
      <w:r w:rsidR="00CC39AE" w:rsidRPr="00151B2C">
        <w:rPr>
          <w:b/>
          <w:bCs/>
          <w:color w:val="000000" w:themeColor="text1"/>
        </w:rPr>
        <w:t>Vi vill gärna att ni nominerar till styrelsen!</w:t>
      </w:r>
      <w:r w:rsidR="00C670BF">
        <w:rPr>
          <w:b/>
          <w:bCs/>
          <w:color w:val="000000" w:themeColor="text1"/>
        </w:rPr>
        <w:t xml:space="preserve"> </w:t>
      </w:r>
      <w:hyperlink r:id="rId9" w:history="1">
        <w:r w:rsidR="00FD72FD" w:rsidRPr="00CC39AE">
          <w:rPr>
            <w:rStyle w:val="Hyperlnk"/>
            <w:color w:val="7030A0"/>
          </w:rPr>
          <w:t>Vision Karlstads hemsida</w:t>
        </w:r>
      </w:hyperlink>
      <w:r w:rsidR="00CC39AE">
        <w:t xml:space="preserve"> har allt ni behöver för det. </w:t>
      </w:r>
    </w:p>
    <w:p w14:paraId="6ADCED42" w14:textId="59BC9DEA" w:rsidR="00A44AEC" w:rsidRDefault="00A44AEC" w:rsidP="00ED34CC"/>
    <w:p w14:paraId="516327F2" w14:textId="52A740C7" w:rsidR="004B1775" w:rsidRPr="00F01E86" w:rsidRDefault="001578D2" w:rsidP="00ED34CC">
      <w:pPr>
        <w:rPr>
          <w:b/>
          <w:bCs/>
        </w:rPr>
      </w:pPr>
      <w:r>
        <w:t>Visst är vi fler som kan tänka oss att vara förtroendevalda!? I dessa tider med omorganisationer och slimmade verksamheter,</w:t>
      </w:r>
      <w:r w:rsidR="00843128">
        <w:t xml:space="preserve"> neddragningar och oro för övertaligheter så är det otroligt viktigt att Vision är ordentligt repre</w:t>
      </w:r>
      <w:r w:rsidR="00F0682B">
        <w:t>se</w:t>
      </w:r>
      <w:r w:rsidR="00843128">
        <w:t>nterade</w:t>
      </w:r>
      <w:r w:rsidR="00F0682B">
        <w:t xml:space="preserve"> på riskbedömningar, arbetslagsmöten och</w:t>
      </w:r>
      <w:r w:rsidR="00834547">
        <w:t xml:space="preserve"> lokala samverkansgrupper. Har </w:t>
      </w:r>
      <w:r w:rsidR="00834547" w:rsidRPr="00DB5D66">
        <w:rPr>
          <w:b/>
          <w:bCs/>
          <w:color w:val="7030A0"/>
        </w:rPr>
        <w:t>DU</w:t>
      </w:r>
      <w:r w:rsidR="00834547" w:rsidRPr="00DB5D66">
        <w:rPr>
          <w:color w:val="7030A0"/>
        </w:rPr>
        <w:t xml:space="preserve"> </w:t>
      </w:r>
      <w:r w:rsidR="00834547">
        <w:t xml:space="preserve">en fundering på att bli förtroendevald </w:t>
      </w:r>
      <w:r w:rsidR="00396365">
        <w:t xml:space="preserve">eller undran om hur det skulle kunna vara så hör av dig! </w:t>
      </w:r>
      <w:r w:rsidR="00DB5D66">
        <w:br/>
      </w:r>
      <w:r w:rsidR="00CC39AE">
        <w:br/>
      </w:r>
      <w:r w:rsidR="003D3682" w:rsidRPr="004B1775">
        <w:rPr>
          <w:b/>
          <w:bCs/>
        </w:rPr>
        <w:t xml:space="preserve">Ju fler förtroendevalda vi är, desto starkare blir vi. Det gäller för övrigt även medlemmar. </w:t>
      </w:r>
      <w:r w:rsidR="003D3682" w:rsidRPr="004B1775">
        <w:rPr>
          <w:b/>
          <w:bCs/>
        </w:rPr>
        <w:br/>
      </w:r>
    </w:p>
    <w:p w14:paraId="6AF14655" w14:textId="76CF4AFA" w:rsidR="00ED34CC" w:rsidRPr="00502C04" w:rsidRDefault="004B1775" w:rsidP="00ED34CC">
      <w:pPr>
        <w:rPr>
          <w:rFonts w:asciiTheme="majorHAnsi" w:hAnsiTheme="majorHAnsi"/>
          <w:b/>
          <w:bCs/>
          <w:sz w:val="28"/>
          <w:szCs w:val="28"/>
        </w:rPr>
      </w:pPr>
      <w:r w:rsidRPr="00F01E86">
        <w:rPr>
          <w:b/>
          <w:bCs/>
        </w:rPr>
        <w:t>Och hur blev det nu med en sammanfattning av året som gått?</w:t>
      </w:r>
      <w:r w:rsidR="00BA2304">
        <w:rPr>
          <w:b/>
          <w:bCs/>
        </w:rPr>
        <w:br/>
      </w:r>
      <w:r w:rsidR="00B76046">
        <w:rPr>
          <w:b/>
          <w:bCs/>
        </w:rPr>
        <w:t>Jo se</w:t>
      </w:r>
      <w:r w:rsidR="0008531A">
        <w:t xml:space="preserve"> </w:t>
      </w:r>
      <w:hyperlink r:id="rId10" w:history="1">
        <w:r w:rsidR="00BA2304">
          <w:rPr>
            <w:rStyle w:val="Hyperlnk"/>
            <w:color w:val="7030A0"/>
          </w:rPr>
          <w:t>d</w:t>
        </w:r>
        <w:r w:rsidR="0008531A" w:rsidRPr="007572FC">
          <w:rPr>
            <w:rStyle w:val="Hyperlnk"/>
            <w:color w:val="7030A0"/>
          </w:rPr>
          <w:t xml:space="preserve">et kan ni läsa i det gångna årets nyhetsbrev! </w:t>
        </w:r>
        <w:r w:rsidR="00F01E86" w:rsidRPr="007572FC">
          <w:rPr>
            <w:rStyle w:val="Hyperlnk"/>
            <w:color w:val="7030A0"/>
          </w:rPr>
          <w:t>HÄR!</w:t>
        </w:r>
      </w:hyperlink>
      <w:r w:rsidR="00BA2304">
        <w:rPr>
          <w:rStyle w:val="Hyperlnk"/>
          <w:color w:val="7030A0"/>
        </w:rPr>
        <w:t xml:space="preserve"> </w:t>
      </w:r>
      <w:r w:rsidR="00493FCA">
        <w:rPr>
          <w:color w:val="7030A0"/>
        </w:rPr>
        <w:br/>
      </w:r>
      <w:r w:rsidR="003D2BDE">
        <w:tab/>
      </w:r>
    </w:p>
    <w:p w14:paraId="75E60F2D" w14:textId="05136DFF" w:rsidR="007572FC" w:rsidRPr="00502C04" w:rsidRDefault="008572A8" w:rsidP="00ED34CC">
      <w:pPr>
        <w:rPr>
          <w:rStyle w:val="Starkreferens"/>
          <w:rFonts w:asciiTheme="majorHAnsi" w:eastAsiaTheme="majorEastAsia" w:hAnsiTheme="majorHAnsi" w:cstheme="majorBidi"/>
          <w:color w:val="7030A0"/>
          <w:sz w:val="28"/>
          <w:szCs w:val="28"/>
        </w:rPr>
      </w:pPr>
      <w:r w:rsidRPr="00502C04">
        <w:rPr>
          <w:rStyle w:val="Starkreferens"/>
          <w:rFonts w:asciiTheme="majorHAnsi" w:eastAsiaTheme="majorEastAsia" w:hAnsiTheme="majorHAnsi" w:cstheme="majorBidi"/>
          <w:color w:val="7030A0"/>
          <w:sz w:val="28"/>
          <w:szCs w:val="28"/>
        </w:rPr>
        <w:t xml:space="preserve">för kontoret </w:t>
      </w:r>
      <w:r w:rsidR="007572FC" w:rsidRPr="00502C04">
        <w:rPr>
          <w:rStyle w:val="Starkreferens"/>
          <w:rFonts w:asciiTheme="majorHAnsi" w:eastAsiaTheme="majorEastAsia" w:hAnsiTheme="majorHAnsi" w:cstheme="majorBidi"/>
          <w:color w:val="7030A0"/>
          <w:sz w:val="28"/>
          <w:szCs w:val="28"/>
        </w:rPr>
        <w:t xml:space="preserve">återstår bara att </w:t>
      </w:r>
      <w:r w:rsidR="00413C0A" w:rsidRPr="00502C04">
        <w:rPr>
          <w:rStyle w:val="Starkreferens"/>
          <w:rFonts w:asciiTheme="majorHAnsi" w:eastAsiaTheme="majorEastAsia" w:hAnsiTheme="majorHAnsi" w:cstheme="majorBidi"/>
          <w:color w:val="7030A0"/>
          <w:sz w:val="28"/>
          <w:szCs w:val="28"/>
        </w:rPr>
        <w:t>slå in paketen, krulla presentsnöre, rimma på gröten och se fram emot nästa år</w:t>
      </w:r>
      <w:r w:rsidR="00991CF0" w:rsidRPr="00502C04">
        <w:rPr>
          <w:rStyle w:val="Starkreferens"/>
          <w:rFonts w:asciiTheme="majorHAnsi" w:eastAsiaTheme="majorEastAsia" w:hAnsiTheme="majorHAnsi" w:cstheme="majorBidi"/>
          <w:color w:val="7030A0"/>
          <w:sz w:val="28"/>
          <w:szCs w:val="28"/>
        </w:rPr>
        <w:t xml:space="preserve"> med allt nytt och spännande</w:t>
      </w:r>
      <w:r w:rsidR="00413C0A" w:rsidRPr="00502C04">
        <w:rPr>
          <w:rStyle w:val="Starkreferens"/>
          <w:rFonts w:asciiTheme="majorHAnsi" w:eastAsiaTheme="majorEastAsia" w:hAnsiTheme="majorHAnsi" w:cstheme="majorBidi"/>
          <w:color w:val="7030A0"/>
          <w:sz w:val="28"/>
          <w:szCs w:val="28"/>
        </w:rPr>
        <w:t>.</w:t>
      </w:r>
    </w:p>
    <w:p w14:paraId="48EF60BC" w14:textId="0BF9AF6D" w:rsidR="00413C0A" w:rsidRPr="00DD0650" w:rsidRDefault="00413C0A" w:rsidP="00ED34CC">
      <w:pPr>
        <w:rPr>
          <w:rStyle w:val="Starkreferens"/>
          <w:rFonts w:asciiTheme="majorHAnsi" w:eastAsiaTheme="majorEastAsia" w:hAnsiTheme="majorHAnsi" w:cstheme="majorBidi"/>
          <w:color w:val="7030A0"/>
          <w:sz w:val="44"/>
          <w:szCs w:val="44"/>
        </w:rPr>
      </w:pPr>
      <w:r w:rsidRPr="00DD0650">
        <w:rPr>
          <w:rStyle w:val="Starkreferens"/>
          <w:rFonts w:asciiTheme="majorHAnsi" w:eastAsiaTheme="majorEastAsia" w:hAnsiTheme="majorHAnsi" w:cstheme="majorBidi"/>
          <w:color w:val="7030A0"/>
          <w:sz w:val="44"/>
          <w:szCs w:val="44"/>
        </w:rPr>
        <w:t>God Jul och Gott Nytt År alla medlemmar!</w:t>
      </w:r>
      <w:r w:rsidR="00AC60F9" w:rsidRPr="00DD0650">
        <w:rPr>
          <w:rStyle w:val="Starkreferens"/>
          <w:rFonts w:asciiTheme="majorHAnsi" w:eastAsiaTheme="majorEastAsia" w:hAnsiTheme="majorHAnsi" w:cstheme="majorBidi"/>
          <w:color w:val="7030A0"/>
          <w:sz w:val="44"/>
          <w:szCs w:val="44"/>
        </w:rPr>
        <w:t xml:space="preserve"> </w:t>
      </w:r>
    </w:p>
    <w:p w14:paraId="110743E6" w14:textId="77777777" w:rsidR="00AC60F9" w:rsidRDefault="00AC60F9" w:rsidP="00ED34CC">
      <w:pPr>
        <w:rPr>
          <w:rStyle w:val="Starkreferens"/>
          <w:rFonts w:asciiTheme="majorHAnsi" w:eastAsiaTheme="majorEastAsia" w:hAnsiTheme="majorHAnsi" w:cstheme="majorBidi"/>
          <w:color w:val="7030A0"/>
          <w:sz w:val="32"/>
          <w:szCs w:val="32"/>
        </w:rPr>
      </w:pPr>
    </w:p>
    <w:p w14:paraId="45240EFC" w14:textId="7C05644E" w:rsidR="00B92ED9" w:rsidRDefault="00ED34CC" w:rsidP="00ED34CC">
      <w:pPr>
        <w:rPr>
          <w:rStyle w:val="Starkreferens"/>
          <w:rFonts w:asciiTheme="majorHAnsi" w:eastAsiaTheme="majorEastAsia" w:hAnsiTheme="majorHAnsi" w:cstheme="majorBidi"/>
          <w:color w:val="7030A0"/>
          <w:sz w:val="28"/>
          <w:szCs w:val="28"/>
        </w:rPr>
      </w:pPr>
      <w:r w:rsidRPr="00E56DBD">
        <w:rPr>
          <w:rStyle w:val="Starkreferens"/>
          <w:rFonts w:asciiTheme="majorHAnsi" w:eastAsiaTheme="majorEastAsia" w:hAnsiTheme="majorHAnsi" w:cstheme="majorBidi"/>
          <w:color w:val="7030A0"/>
          <w:sz w:val="32"/>
          <w:szCs w:val="32"/>
        </w:rPr>
        <w:t>Ha de</w:t>
      </w:r>
      <w:r w:rsidR="00F23B13">
        <w:rPr>
          <w:rStyle w:val="Starkreferens"/>
          <w:rFonts w:asciiTheme="majorHAnsi" w:eastAsiaTheme="majorEastAsia" w:hAnsiTheme="majorHAnsi" w:cstheme="majorBidi"/>
          <w:color w:val="7030A0"/>
          <w:sz w:val="32"/>
          <w:szCs w:val="32"/>
        </w:rPr>
        <w:t>t</w:t>
      </w:r>
      <w:r w:rsidRPr="00E56DBD">
        <w:rPr>
          <w:rStyle w:val="Starkreferens"/>
          <w:rFonts w:asciiTheme="majorHAnsi" w:eastAsiaTheme="majorEastAsia" w:hAnsiTheme="majorHAnsi" w:cstheme="majorBidi"/>
          <w:color w:val="7030A0"/>
          <w:sz w:val="32"/>
          <w:szCs w:val="32"/>
        </w:rPr>
        <w:t xml:space="preserve"> så bra det går till</w:t>
      </w:r>
      <w:r>
        <w:rPr>
          <w:rStyle w:val="Starkreferens"/>
          <w:rFonts w:asciiTheme="majorHAnsi" w:eastAsiaTheme="majorEastAsia" w:hAnsiTheme="majorHAnsi" w:cstheme="majorBidi"/>
          <w:color w:val="7030A0"/>
          <w:sz w:val="32"/>
          <w:szCs w:val="32"/>
        </w:rPr>
        <w:t>s</w:t>
      </w:r>
      <w:r w:rsidRPr="00E56DBD">
        <w:rPr>
          <w:rStyle w:val="Starkreferens"/>
          <w:rFonts w:asciiTheme="majorHAnsi" w:eastAsiaTheme="majorEastAsia" w:hAnsiTheme="majorHAnsi" w:cstheme="majorBidi"/>
          <w:color w:val="7030A0"/>
          <w:sz w:val="32"/>
          <w:szCs w:val="32"/>
        </w:rPr>
        <w:t xml:space="preserve"> vi hörs igen, och glöm inte att vi finns där för dig, hör av dig bara</w:t>
      </w:r>
      <w:r w:rsidR="00763423">
        <w:rPr>
          <w:rStyle w:val="Starkreferens"/>
          <w:rFonts w:asciiTheme="majorHAnsi" w:eastAsiaTheme="majorEastAsia" w:hAnsiTheme="majorHAnsi" w:cstheme="majorBidi"/>
          <w:color w:val="7030A0"/>
          <w:sz w:val="32"/>
          <w:szCs w:val="32"/>
        </w:rPr>
        <w:t>!</w:t>
      </w:r>
      <w:r w:rsidR="00763423">
        <w:rPr>
          <w:rStyle w:val="Starkreferens"/>
          <w:rFonts w:asciiTheme="majorHAnsi" w:eastAsiaTheme="majorEastAsia" w:hAnsiTheme="majorHAnsi" w:cstheme="majorBidi"/>
          <w:color w:val="7030A0"/>
          <w:sz w:val="32"/>
          <w:szCs w:val="32"/>
        </w:rPr>
        <w:br/>
      </w:r>
      <w:r w:rsidR="00FB6BA1">
        <w:rPr>
          <w:rStyle w:val="Starkreferens"/>
          <w:rFonts w:asciiTheme="majorHAnsi" w:eastAsiaTheme="majorEastAsia" w:hAnsiTheme="majorHAnsi" w:cstheme="majorBidi"/>
          <w:color w:val="7030A0"/>
          <w:sz w:val="32"/>
          <w:szCs w:val="32"/>
        </w:rPr>
        <w:br/>
      </w:r>
      <w:bookmarkStart w:id="0" w:name="_Hlk126760081"/>
      <w:r w:rsidR="0064086F">
        <w:rPr>
          <w:rStyle w:val="Starkreferens"/>
          <w:rFonts w:asciiTheme="majorHAnsi" w:eastAsiaTheme="majorEastAsia" w:hAnsiTheme="majorHAnsi" w:cstheme="majorBidi"/>
          <w:color w:val="7030A0"/>
          <w:sz w:val="32"/>
          <w:szCs w:val="32"/>
        </w:rPr>
        <w:br/>
      </w:r>
      <w:r w:rsidRPr="00B92ED9">
        <w:rPr>
          <w:rStyle w:val="Starkreferens"/>
          <w:rFonts w:asciiTheme="majorHAnsi" w:eastAsiaTheme="majorEastAsia" w:hAnsiTheme="majorHAnsi" w:cstheme="majorBidi"/>
          <w:color w:val="7030A0"/>
          <w:sz w:val="28"/>
          <w:szCs w:val="28"/>
        </w:rPr>
        <w:t xml:space="preserve">Katarina, </w:t>
      </w:r>
      <w:r w:rsidR="00B92ED9" w:rsidRPr="00B92ED9">
        <w:rPr>
          <w:rStyle w:val="Starkreferens"/>
          <w:rFonts w:asciiTheme="majorHAnsi" w:eastAsiaTheme="majorEastAsia" w:hAnsiTheme="majorHAnsi" w:cstheme="majorBidi"/>
          <w:color w:val="7030A0"/>
          <w:sz w:val="28"/>
          <w:szCs w:val="28"/>
        </w:rPr>
        <w:t xml:space="preserve">Marcus R, Marcus H, Nina A, Nina T, </w:t>
      </w:r>
      <w:bookmarkEnd w:id="0"/>
      <w:r w:rsidR="00B92ED9" w:rsidRPr="00B92ED9">
        <w:rPr>
          <w:rStyle w:val="Starkreferens"/>
          <w:rFonts w:asciiTheme="majorHAnsi" w:eastAsiaTheme="majorEastAsia" w:hAnsiTheme="majorHAnsi" w:cstheme="majorBidi"/>
          <w:color w:val="7030A0"/>
          <w:sz w:val="28"/>
          <w:szCs w:val="28"/>
        </w:rPr>
        <w:t>Jenny K, Jenny M, Esteri</w:t>
      </w:r>
      <w:r w:rsidR="00B92ED9">
        <w:rPr>
          <w:rStyle w:val="Starkreferens"/>
          <w:rFonts w:asciiTheme="majorHAnsi" w:eastAsiaTheme="majorEastAsia" w:hAnsiTheme="majorHAnsi" w:cstheme="majorBidi"/>
          <w:color w:val="7030A0"/>
          <w:sz w:val="28"/>
          <w:szCs w:val="28"/>
        </w:rPr>
        <w:t xml:space="preserve"> </w:t>
      </w:r>
    </w:p>
    <w:p w14:paraId="135FA6CD" w14:textId="2BB7B91D" w:rsidR="00ED34CC" w:rsidRPr="00B92ED9" w:rsidRDefault="00B92ED9" w:rsidP="00ED34CC">
      <w:pPr>
        <w:rPr>
          <w:rFonts w:asciiTheme="majorHAnsi" w:eastAsiaTheme="majorEastAsia" w:hAnsiTheme="majorHAnsi" w:cstheme="majorBidi"/>
          <w:b/>
          <w:bCs/>
          <w:smallCaps/>
          <w:color w:val="7030A0"/>
          <w:spacing w:val="5"/>
          <w:sz w:val="20"/>
          <w:szCs w:val="20"/>
        </w:rPr>
      </w:pPr>
      <w:r w:rsidRPr="00B92ED9">
        <w:rPr>
          <w:rStyle w:val="Starkreferens"/>
          <w:rFonts w:asciiTheme="majorHAnsi" w:eastAsiaTheme="majorEastAsia" w:hAnsiTheme="majorHAnsi" w:cstheme="majorBidi"/>
          <w:color w:val="7030A0"/>
          <w:sz w:val="20"/>
          <w:szCs w:val="20"/>
        </w:rPr>
        <w:t>Om ni tycker att ni ser en namntrend-så, ja-</w:t>
      </w:r>
      <w:r w:rsidR="005F3696">
        <w:rPr>
          <w:rStyle w:val="Starkreferens"/>
          <w:rFonts w:asciiTheme="majorHAnsi" w:eastAsiaTheme="majorEastAsia" w:hAnsiTheme="majorHAnsi" w:cstheme="majorBidi"/>
          <w:color w:val="7030A0"/>
          <w:sz w:val="20"/>
          <w:szCs w:val="20"/>
        </w:rPr>
        <w:t>Vi står fast vid att vi vill ni ska</w:t>
      </w:r>
      <w:r w:rsidRPr="00B92ED9">
        <w:rPr>
          <w:rStyle w:val="Starkreferens"/>
          <w:rFonts w:asciiTheme="majorHAnsi" w:eastAsiaTheme="majorEastAsia" w:hAnsiTheme="majorHAnsi" w:cstheme="majorBidi"/>
          <w:color w:val="7030A0"/>
          <w:sz w:val="20"/>
          <w:szCs w:val="20"/>
        </w:rPr>
        <w:t xml:space="preserve"> </w:t>
      </w:r>
      <w:r w:rsidR="005F3696">
        <w:rPr>
          <w:rStyle w:val="Starkreferens"/>
          <w:rFonts w:asciiTheme="majorHAnsi" w:eastAsiaTheme="majorEastAsia" w:hAnsiTheme="majorHAnsi" w:cstheme="majorBidi"/>
          <w:color w:val="7030A0"/>
          <w:sz w:val="20"/>
          <w:szCs w:val="20"/>
        </w:rPr>
        <w:t>n</w:t>
      </w:r>
      <w:r w:rsidRPr="00B92ED9">
        <w:rPr>
          <w:rStyle w:val="Starkreferens"/>
          <w:rFonts w:asciiTheme="majorHAnsi" w:eastAsiaTheme="majorEastAsia" w:hAnsiTheme="majorHAnsi" w:cstheme="majorBidi"/>
          <w:color w:val="7030A0"/>
          <w:sz w:val="20"/>
          <w:szCs w:val="20"/>
        </w:rPr>
        <w:t xml:space="preserve">ominera en </w:t>
      </w:r>
      <w:r>
        <w:rPr>
          <w:rStyle w:val="Starkreferens"/>
          <w:rFonts w:asciiTheme="majorHAnsi" w:eastAsiaTheme="majorEastAsia" w:hAnsiTheme="majorHAnsi" w:cstheme="majorBidi"/>
          <w:color w:val="7030A0"/>
          <w:sz w:val="20"/>
          <w:szCs w:val="20"/>
        </w:rPr>
        <w:t>till Katarina eller</w:t>
      </w:r>
      <w:r w:rsidRPr="00B92ED9">
        <w:rPr>
          <w:rStyle w:val="Starkreferens"/>
          <w:rFonts w:asciiTheme="majorHAnsi" w:eastAsiaTheme="majorEastAsia" w:hAnsiTheme="majorHAnsi" w:cstheme="majorBidi"/>
          <w:color w:val="7030A0"/>
          <w:sz w:val="20"/>
          <w:szCs w:val="20"/>
        </w:rPr>
        <w:t xml:space="preserve"> Esteri …</w:t>
      </w:r>
      <w:r w:rsidR="00A72D2E" w:rsidRPr="00B92ED9">
        <w:rPr>
          <w:rStyle w:val="Starkreferens"/>
          <w:rFonts w:asciiTheme="majorHAnsi" w:eastAsiaTheme="majorEastAsia" w:hAnsiTheme="majorHAnsi" w:cstheme="majorBidi"/>
          <w:color w:val="7030A0"/>
          <w:sz w:val="20"/>
          <w:szCs w:val="20"/>
        </w:rPr>
        <w:tab/>
      </w:r>
      <w:r w:rsidR="00A72D2E" w:rsidRPr="00B92ED9">
        <w:rPr>
          <w:rStyle w:val="Starkreferens"/>
          <w:rFonts w:asciiTheme="majorHAnsi" w:eastAsiaTheme="majorEastAsia" w:hAnsiTheme="majorHAnsi" w:cstheme="majorBidi"/>
          <w:color w:val="7030A0"/>
          <w:sz w:val="20"/>
          <w:szCs w:val="20"/>
        </w:rPr>
        <w:tab/>
      </w:r>
      <w:r w:rsidR="00A72D2E" w:rsidRPr="00B92ED9">
        <w:rPr>
          <w:rStyle w:val="Starkreferens"/>
          <w:rFonts w:asciiTheme="majorHAnsi" w:eastAsiaTheme="majorEastAsia" w:hAnsiTheme="majorHAnsi" w:cstheme="majorBidi"/>
          <w:color w:val="7030A0"/>
          <w:sz w:val="20"/>
          <w:szCs w:val="20"/>
        </w:rPr>
        <w:tab/>
      </w:r>
      <w:r w:rsidR="00A72D2E" w:rsidRPr="00B92ED9">
        <w:rPr>
          <w:rStyle w:val="Starkreferens"/>
          <w:rFonts w:asciiTheme="majorHAnsi" w:eastAsiaTheme="majorEastAsia" w:hAnsiTheme="majorHAnsi" w:cstheme="majorBidi"/>
          <w:color w:val="7030A0"/>
          <w:sz w:val="20"/>
          <w:szCs w:val="20"/>
        </w:rPr>
        <w:tab/>
      </w:r>
      <w:r w:rsidR="00A72D2E" w:rsidRPr="00B92ED9">
        <w:rPr>
          <w:rStyle w:val="Starkreferens"/>
          <w:rFonts w:asciiTheme="majorHAnsi" w:eastAsiaTheme="majorEastAsia" w:hAnsiTheme="majorHAnsi" w:cstheme="majorBidi"/>
          <w:color w:val="7030A0"/>
          <w:sz w:val="20"/>
          <w:szCs w:val="20"/>
        </w:rPr>
        <w:tab/>
      </w:r>
      <w:r w:rsidR="00A72D2E" w:rsidRPr="00B92ED9">
        <w:rPr>
          <w:rStyle w:val="Starkreferens"/>
          <w:rFonts w:asciiTheme="majorHAnsi" w:eastAsiaTheme="majorEastAsia" w:hAnsiTheme="majorHAnsi" w:cstheme="majorBidi"/>
          <w:color w:val="7030A0"/>
          <w:sz w:val="20"/>
          <w:szCs w:val="20"/>
        </w:rPr>
        <w:tab/>
      </w:r>
      <w:r w:rsidR="00A72D2E" w:rsidRPr="00B92ED9">
        <w:rPr>
          <w:rStyle w:val="Starkreferens"/>
          <w:rFonts w:asciiTheme="majorHAnsi" w:eastAsiaTheme="majorEastAsia" w:hAnsiTheme="majorHAnsi" w:cstheme="majorBidi"/>
          <w:color w:val="7030A0"/>
          <w:sz w:val="20"/>
          <w:szCs w:val="20"/>
        </w:rPr>
        <w:tab/>
      </w:r>
      <w:r w:rsidR="00A72D2E" w:rsidRPr="00B92ED9">
        <w:rPr>
          <w:rStyle w:val="Starkreferens"/>
          <w:rFonts w:asciiTheme="majorHAnsi" w:eastAsiaTheme="majorEastAsia" w:hAnsiTheme="majorHAnsi" w:cstheme="majorBidi"/>
          <w:color w:val="7030A0"/>
          <w:sz w:val="20"/>
          <w:szCs w:val="20"/>
        </w:rPr>
        <w:tab/>
      </w:r>
    </w:p>
    <w:sectPr w:rsidR="00ED34CC" w:rsidRPr="00B92ED9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C4CF1" w14:textId="77777777" w:rsidR="00534A66" w:rsidRDefault="00534A66" w:rsidP="009B5446">
      <w:pPr>
        <w:spacing w:after="0" w:line="240" w:lineRule="auto"/>
      </w:pPr>
      <w:r>
        <w:separator/>
      </w:r>
    </w:p>
  </w:endnote>
  <w:endnote w:type="continuationSeparator" w:id="0">
    <w:p w14:paraId="19CF30DD" w14:textId="77777777" w:rsidR="00534A66" w:rsidRDefault="00534A66" w:rsidP="009B5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59788" w14:textId="77777777" w:rsidR="00534A66" w:rsidRDefault="00534A66" w:rsidP="009B5446">
      <w:pPr>
        <w:spacing w:after="0" w:line="240" w:lineRule="auto"/>
      </w:pPr>
      <w:r>
        <w:separator/>
      </w:r>
    </w:p>
  </w:footnote>
  <w:footnote w:type="continuationSeparator" w:id="0">
    <w:p w14:paraId="5BEACA93" w14:textId="77777777" w:rsidR="00534A66" w:rsidRDefault="00534A66" w:rsidP="009B5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6688A" w14:textId="41C89603" w:rsidR="009B5446" w:rsidRDefault="00BF0D85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E34CDB2" wp14:editId="4F8202F9">
          <wp:simplePos x="0" y="0"/>
          <wp:positionH relativeFrom="column">
            <wp:posOffset>4359696</wp:posOffset>
          </wp:positionH>
          <wp:positionV relativeFrom="paragraph">
            <wp:posOffset>-186690</wp:posOffset>
          </wp:positionV>
          <wp:extent cx="1200150" cy="579014"/>
          <wp:effectExtent l="0" t="0" r="0" b="571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579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47F17A3" wp14:editId="64DDD900">
          <wp:simplePos x="0" y="0"/>
          <wp:positionH relativeFrom="column">
            <wp:posOffset>-31845</wp:posOffset>
          </wp:positionH>
          <wp:positionV relativeFrom="paragraph">
            <wp:posOffset>-259080</wp:posOffset>
          </wp:positionV>
          <wp:extent cx="3295015" cy="2196465"/>
          <wp:effectExtent l="0" t="0" r="0" b="635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5015" cy="2196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153047" w14:textId="14C756E5" w:rsidR="009B5446" w:rsidRDefault="009B5446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828"/>
    <w:rsid w:val="00015EF5"/>
    <w:rsid w:val="00022D80"/>
    <w:rsid w:val="0003469D"/>
    <w:rsid w:val="00035F4A"/>
    <w:rsid w:val="00045230"/>
    <w:rsid w:val="00060377"/>
    <w:rsid w:val="0007213B"/>
    <w:rsid w:val="0008531A"/>
    <w:rsid w:val="000E17E5"/>
    <w:rsid w:val="0013789D"/>
    <w:rsid w:val="00140085"/>
    <w:rsid w:val="00151B2C"/>
    <w:rsid w:val="0015259D"/>
    <w:rsid w:val="001578D2"/>
    <w:rsid w:val="00166F21"/>
    <w:rsid w:val="00176687"/>
    <w:rsid w:val="001770FB"/>
    <w:rsid w:val="00186A3A"/>
    <w:rsid w:val="001A5221"/>
    <w:rsid w:val="001C51D8"/>
    <w:rsid w:val="001D159A"/>
    <w:rsid w:val="001D7440"/>
    <w:rsid w:val="001E1CD4"/>
    <w:rsid w:val="001F1A8C"/>
    <w:rsid w:val="00231004"/>
    <w:rsid w:val="002426E3"/>
    <w:rsid w:val="00270B3F"/>
    <w:rsid w:val="00276138"/>
    <w:rsid w:val="0027719C"/>
    <w:rsid w:val="0028278F"/>
    <w:rsid w:val="002863E6"/>
    <w:rsid w:val="002C56B7"/>
    <w:rsid w:val="002D2EAA"/>
    <w:rsid w:val="002D3696"/>
    <w:rsid w:val="002E1E62"/>
    <w:rsid w:val="002F6E5A"/>
    <w:rsid w:val="00301023"/>
    <w:rsid w:val="003176A1"/>
    <w:rsid w:val="00382FA9"/>
    <w:rsid w:val="00396365"/>
    <w:rsid w:val="003B0B28"/>
    <w:rsid w:val="003C6625"/>
    <w:rsid w:val="003C7362"/>
    <w:rsid w:val="003D2BDE"/>
    <w:rsid w:val="003D3682"/>
    <w:rsid w:val="003F567A"/>
    <w:rsid w:val="003F7524"/>
    <w:rsid w:val="00413C0A"/>
    <w:rsid w:val="0042123D"/>
    <w:rsid w:val="0043465C"/>
    <w:rsid w:val="0044376F"/>
    <w:rsid w:val="00444F6A"/>
    <w:rsid w:val="004737B3"/>
    <w:rsid w:val="00476FCF"/>
    <w:rsid w:val="00485FF2"/>
    <w:rsid w:val="00493FCA"/>
    <w:rsid w:val="004B1775"/>
    <w:rsid w:val="004C14D7"/>
    <w:rsid w:val="004D691B"/>
    <w:rsid w:val="004E79F0"/>
    <w:rsid w:val="00502C04"/>
    <w:rsid w:val="00513C8F"/>
    <w:rsid w:val="005239D1"/>
    <w:rsid w:val="00534A66"/>
    <w:rsid w:val="00555B89"/>
    <w:rsid w:val="00557F7A"/>
    <w:rsid w:val="00581CC4"/>
    <w:rsid w:val="00585BC5"/>
    <w:rsid w:val="005864FD"/>
    <w:rsid w:val="00587A2D"/>
    <w:rsid w:val="00595B5F"/>
    <w:rsid w:val="005A10FF"/>
    <w:rsid w:val="005D17B3"/>
    <w:rsid w:val="005E5828"/>
    <w:rsid w:val="005F0601"/>
    <w:rsid w:val="005F3696"/>
    <w:rsid w:val="006035B1"/>
    <w:rsid w:val="0064086F"/>
    <w:rsid w:val="0064489B"/>
    <w:rsid w:val="0068411C"/>
    <w:rsid w:val="006B16DE"/>
    <w:rsid w:val="006B24DA"/>
    <w:rsid w:val="006E5541"/>
    <w:rsid w:val="006F600C"/>
    <w:rsid w:val="007572FC"/>
    <w:rsid w:val="00763423"/>
    <w:rsid w:val="007654B3"/>
    <w:rsid w:val="00765AC4"/>
    <w:rsid w:val="00790534"/>
    <w:rsid w:val="007C5C9E"/>
    <w:rsid w:val="007C7017"/>
    <w:rsid w:val="007D4183"/>
    <w:rsid w:val="008263C5"/>
    <w:rsid w:val="00830386"/>
    <w:rsid w:val="00834547"/>
    <w:rsid w:val="00843128"/>
    <w:rsid w:val="00856017"/>
    <w:rsid w:val="008572A8"/>
    <w:rsid w:val="00874C3D"/>
    <w:rsid w:val="0089620B"/>
    <w:rsid w:val="008B332D"/>
    <w:rsid w:val="008B4A64"/>
    <w:rsid w:val="008C6743"/>
    <w:rsid w:val="008D1DF6"/>
    <w:rsid w:val="008D3777"/>
    <w:rsid w:val="008E2078"/>
    <w:rsid w:val="00913A73"/>
    <w:rsid w:val="00934B2C"/>
    <w:rsid w:val="00973DC1"/>
    <w:rsid w:val="00986B50"/>
    <w:rsid w:val="00991CF0"/>
    <w:rsid w:val="009B5446"/>
    <w:rsid w:val="009C07EF"/>
    <w:rsid w:val="009C0C0A"/>
    <w:rsid w:val="009F1EFE"/>
    <w:rsid w:val="00A44AEC"/>
    <w:rsid w:val="00A54783"/>
    <w:rsid w:val="00A549D6"/>
    <w:rsid w:val="00A55932"/>
    <w:rsid w:val="00A57298"/>
    <w:rsid w:val="00A64A9F"/>
    <w:rsid w:val="00A72D2E"/>
    <w:rsid w:val="00A73A1A"/>
    <w:rsid w:val="00A76B07"/>
    <w:rsid w:val="00A91545"/>
    <w:rsid w:val="00AA3805"/>
    <w:rsid w:val="00AB3FBD"/>
    <w:rsid w:val="00AB7072"/>
    <w:rsid w:val="00AC60F9"/>
    <w:rsid w:val="00AC65B0"/>
    <w:rsid w:val="00AD1EA0"/>
    <w:rsid w:val="00AD7FE3"/>
    <w:rsid w:val="00B3331B"/>
    <w:rsid w:val="00B3652D"/>
    <w:rsid w:val="00B50C10"/>
    <w:rsid w:val="00B720C1"/>
    <w:rsid w:val="00B74F8F"/>
    <w:rsid w:val="00B76046"/>
    <w:rsid w:val="00B7686F"/>
    <w:rsid w:val="00B76992"/>
    <w:rsid w:val="00B861BA"/>
    <w:rsid w:val="00B92ED9"/>
    <w:rsid w:val="00B969D8"/>
    <w:rsid w:val="00B96B3E"/>
    <w:rsid w:val="00BA103E"/>
    <w:rsid w:val="00BA2304"/>
    <w:rsid w:val="00BC3CEC"/>
    <w:rsid w:val="00BC490A"/>
    <w:rsid w:val="00BF0556"/>
    <w:rsid w:val="00BF0D85"/>
    <w:rsid w:val="00BF2388"/>
    <w:rsid w:val="00C042AB"/>
    <w:rsid w:val="00C24F8E"/>
    <w:rsid w:val="00C3302D"/>
    <w:rsid w:val="00C43BB7"/>
    <w:rsid w:val="00C6059E"/>
    <w:rsid w:val="00C6291C"/>
    <w:rsid w:val="00C66E8B"/>
    <w:rsid w:val="00C670BF"/>
    <w:rsid w:val="00C75C90"/>
    <w:rsid w:val="00C92AFF"/>
    <w:rsid w:val="00CB6F16"/>
    <w:rsid w:val="00CC38A7"/>
    <w:rsid w:val="00CC39AE"/>
    <w:rsid w:val="00CE39FF"/>
    <w:rsid w:val="00CE5D2E"/>
    <w:rsid w:val="00D0029E"/>
    <w:rsid w:val="00D25251"/>
    <w:rsid w:val="00D332BB"/>
    <w:rsid w:val="00D51758"/>
    <w:rsid w:val="00D54D06"/>
    <w:rsid w:val="00D572FA"/>
    <w:rsid w:val="00D654D8"/>
    <w:rsid w:val="00DB5D66"/>
    <w:rsid w:val="00DD0650"/>
    <w:rsid w:val="00DD0F92"/>
    <w:rsid w:val="00DF1142"/>
    <w:rsid w:val="00DF1A58"/>
    <w:rsid w:val="00E06957"/>
    <w:rsid w:val="00E147D4"/>
    <w:rsid w:val="00E25792"/>
    <w:rsid w:val="00E57C7A"/>
    <w:rsid w:val="00E62162"/>
    <w:rsid w:val="00E71275"/>
    <w:rsid w:val="00EB2B44"/>
    <w:rsid w:val="00ED34CC"/>
    <w:rsid w:val="00ED48AA"/>
    <w:rsid w:val="00EE0546"/>
    <w:rsid w:val="00EE309D"/>
    <w:rsid w:val="00EE74D0"/>
    <w:rsid w:val="00F01E86"/>
    <w:rsid w:val="00F0682B"/>
    <w:rsid w:val="00F13BAF"/>
    <w:rsid w:val="00F16954"/>
    <w:rsid w:val="00F23B13"/>
    <w:rsid w:val="00F34642"/>
    <w:rsid w:val="00F40276"/>
    <w:rsid w:val="00F41EED"/>
    <w:rsid w:val="00F47F70"/>
    <w:rsid w:val="00F55913"/>
    <w:rsid w:val="00F57621"/>
    <w:rsid w:val="00F6681B"/>
    <w:rsid w:val="00F717E3"/>
    <w:rsid w:val="00F80D9E"/>
    <w:rsid w:val="00F91254"/>
    <w:rsid w:val="00FA07E6"/>
    <w:rsid w:val="00FB6BA1"/>
    <w:rsid w:val="00FC109E"/>
    <w:rsid w:val="00FD36A3"/>
    <w:rsid w:val="00FD4F93"/>
    <w:rsid w:val="00FD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65C28"/>
  <w15:chartTrackingRefBased/>
  <w15:docId w15:val="{7F9764F1-35AB-F84E-A320-678E8206B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169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B54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B5446"/>
  </w:style>
  <w:style w:type="paragraph" w:styleId="Sidfot">
    <w:name w:val="footer"/>
    <w:basedOn w:val="Normal"/>
    <w:link w:val="SidfotChar"/>
    <w:uiPriority w:val="99"/>
    <w:unhideWhenUsed/>
    <w:rsid w:val="009B54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B5446"/>
  </w:style>
  <w:style w:type="character" w:customStyle="1" w:styleId="Rubrik1Char">
    <w:name w:val="Rubrik 1 Char"/>
    <w:basedOn w:val="Standardstycketeckensnitt"/>
    <w:link w:val="Rubrik1"/>
    <w:uiPriority w:val="9"/>
    <w:rsid w:val="00F169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arkreferens">
    <w:name w:val="Intense Reference"/>
    <w:basedOn w:val="Standardstycketeckensnitt"/>
    <w:uiPriority w:val="32"/>
    <w:qFormat/>
    <w:rsid w:val="00F16954"/>
    <w:rPr>
      <w:b/>
      <w:bCs/>
      <w:smallCaps/>
      <w:color w:val="4472C4" w:themeColor="accent1"/>
      <w:spacing w:val="5"/>
    </w:rPr>
  </w:style>
  <w:style w:type="character" w:styleId="Hyperlnk">
    <w:name w:val="Hyperlink"/>
    <w:basedOn w:val="Standardstycketeckensnitt"/>
    <w:uiPriority w:val="99"/>
    <w:unhideWhenUsed/>
    <w:rsid w:val="0027613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76138"/>
    <w:rPr>
      <w:color w:val="605E5C"/>
      <w:shd w:val="clear" w:color="auto" w:fill="E1DFDD"/>
    </w:rPr>
  </w:style>
  <w:style w:type="character" w:styleId="Starkbetoning">
    <w:name w:val="Intense Emphasis"/>
    <w:basedOn w:val="Standardstycketeckensnitt"/>
    <w:uiPriority w:val="21"/>
    <w:qFormat/>
    <w:rsid w:val="00B7686F"/>
    <w:rPr>
      <w:i/>
      <w:iCs/>
      <w:color w:val="4472C4" w:themeColor="accent1"/>
    </w:rPr>
  </w:style>
  <w:style w:type="character" w:styleId="AnvndHyperlnk">
    <w:name w:val="FollowedHyperlink"/>
    <w:basedOn w:val="Standardstycketeckensnitt"/>
    <w:uiPriority w:val="99"/>
    <w:semiHidden/>
    <w:unhideWhenUsed/>
    <w:rsid w:val="004737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1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on.se/rekryteringskampanjer/varva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ision.se/rekryteringskampanjer/varva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sion.se/din-trygghet/avtal/kommun-och-region/avtal-2024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vision.se/system/avdelningar/vasteras/karlstadsavdelningen/nyhetsbrev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vision.se/System/Avdelningar/Vasteras/karlstadsavdelninge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cn00\OneDrive%20-%20Vision%20Karlstad%20025\Vision%20Karlstad\Nyhetsbrev\2023\Mall%20nyhetsbrev%20nya%20nam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Mall nyhetsbrev nya namn</Template>
  <TotalTime>30</TotalTime>
  <Pages>2</Pages>
  <Words>584</Words>
  <Characters>3366</Characters>
  <Application>Microsoft Office Word</Application>
  <DocSecurity>0</DocSecurity>
  <Lines>124</Lines>
  <Paragraphs>87</Paragraphs>
  <ScaleCrop>false</ScaleCrop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Carlsson</dc:creator>
  <cp:keywords/>
  <dc:description/>
  <cp:lastModifiedBy>Katarina Carlsson</cp:lastModifiedBy>
  <cp:revision>22</cp:revision>
  <dcterms:created xsi:type="dcterms:W3CDTF">2023-12-17T19:51:00Z</dcterms:created>
  <dcterms:modified xsi:type="dcterms:W3CDTF">2023-12-18T12:51:00Z</dcterms:modified>
</cp:coreProperties>
</file>